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5B526" w14:textId="3F2BE24E" w:rsidR="00BC48DA" w:rsidRDefault="00412DBA" w:rsidP="00412DBA">
      <w:pPr>
        <w:jc w:val="right"/>
      </w:pPr>
      <w:r>
        <w:rPr>
          <w:noProof/>
          <w:color w:val="auto"/>
          <w:kern w:val="0"/>
          <w:sz w:val="24"/>
          <w:szCs w:val="24"/>
          <w:lang w:bidi="en-GB"/>
        </w:rPr>
        <w:drawing>
          <wp:inline distT="0" distB="0" distL="0" distR="0" wp14:anchorId="0DD217D3" wp14:editId="7AB4FBB0">
            <wp:extent cx="2886075" cy="1104900"/>
            <wp:effectExtent l="0" t="0" r="0" b="0"/>
            <wp:docPr id="2027839000" name="Grafik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9000" name="Grafikk 202783900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3E2F" w14:textId="13239FF5" w:rsidR="00BC48DA" w:rsidRDefault="00675A32">
      <w:r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45A0C6D2" wp14:editId="4DFA09B8">
                <wp:simplePos x="0" y="0"/>
                <wp:positionH relativeFrom="column">
                  <wp:posOffset>158115</wp:posOffset>
                </wp:positionH>
                <wp:positionV relativeFrom="page">
                  <wp:posOffset>3569335</wp:posOffset>
                </wp:positionV>
                <wp:extent cx="1485900" cy="1276350"/>
                <wp:effectExtent l="0" t="0" r="0" b="0"/>
                <wp:wrapNone/>
                <wp:docPr id="52865987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E1AA06" w14:textId="77777777" w:rsidR="00F81EF3" w:rsidRPr="00DC7EF1" w:rsidRDefault="00F81EF3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b/>
                                <w:bCs/>
                                <w:color w:val="FFFFFF" w:themeColor="background1"/>
                                <w:w w:val="90"/>
                                <w:lang w:val="en"/>
                              </w:rPr>
                            </w:pPr>
                            <w:r w:rsidRPr="00DC7EF1">
                              <w:rPr>
                                <w:rFonts w:ascii="Aller" w:eastAsia="Arial" w:hAnsi="Aller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lang w:bidi="en-GB"/>
                              </w:rPr>
                              <w:t>No corrosion</w:t>
                            </w:r>
                          </w:p>
                          <w:p w14:paraId="16448565" w14:textId="513C87EE" w:rsidR="00F81EF3" w:rsidRPr="00ED6E98" w:rsidRDefault="00F81EF3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ED6E98"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>Fiberglass is inherently corrosion-resistant, allowing it to retain strength and durability even in harsh environments.</w:t>
                            </w:r>
                          </w:p>
                          <w:p w14:paraId="5DBE25AB" w14:textId="2F1B6F1E" w:rsidR="00F81EF3" w:rsidRPr="00ED6E98" w:rsidRDefault="00F81EF3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0C6D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2.45pt;margin-top:281.05pt;width:117pt;height:100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2E1AA06" w14:textId="77777777" w:rsidR="00F81EF3" w:rsidRPr="00DC7EF1" w:rsidRDefault="00F81EF3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b/>
                          <w:bCs/>
                          <w:color w:val="FFFFFF" w:themeColor="background1"/>
                          <w:w w:val="90"/>
                          <w:lang w:val="en"/>
                        </w:rPr>
                      </w:pPr>
                      <w:r w:rsidRPr="00DC7EF1">
                        <w:rPr>
                          <w:rFonts w:ascii="Aller" w:eastAsia="Arial" w:hAnsi="Aller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lang w:bidi="en-GB"/>
                        </w:rPr>
                        <w:t>No corrosion</w:t>
                      </w:r>
                    </w:p>
                    <w:p w14:paraId="16448565" w14:textId="513C87EE" w:rsidR="00F81EF3" w:rsidRPr="00ED6E98" w:rsidRDefault="00F81EF3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ED6E98"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t>Fiberglass is inherently corrosion-resistant, allowing it to retain strength and durability even in harsh environments.</w:t>
                      </w:r>
                    </w:p>
                    <w:p w14:paraId="5DBE25AB" w14:textId="2F1B6F1E" w:rsidR="00F81EF3" w:rsidRPr="00ED6E98" w:rsidRDefault="00F81EF3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77F83AEC" wp14:editId="58BC2CCE">
                <wp:simplePos x="0" y="0"/>
                <wp:positionH relativeFrom="column">
                  <wp:posOffset>167640</wp:posOffset>
                </wp:positionH>
                <wp:positionV relativeFrom="page">
                  <wp:posOffset>4820285</wp:posOffset>
                </wp:positionV>
                <wp:extent cx="1485900" cy="1069340"/>
                <wp:effectExtent l="0" t="0" r="0" b="0"/>
                <wp:wrapNone/>
                <wp:docPr id="1282590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8BA6AE" w14:textId="2A0D0C94" w:rsidR="00F81EF3" w:rsidRPr="00DC7EF1" w:rsidRDefault="00F81EF3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b/>
                                <w:bCs/>
                                <w:color w:val="FFFFFF" w:themeColor="background1"/>
                                <w:lang w:val="en"/>
                              </w:rPr>
                            </w:pPr>
                            <w:r w:rsidRPr="00DC7EF1">
                              <w:rPr>
                                <w:rFonts w:ascii="Aller" w:eastAsia="Arial" w:hAnsi="Aller" w:cs="Arial"/>
                                <w:b/>
                                <w:bCs/>
                                <w:color w:val="FFFFFF" w:themeColor="background1"/>
                                <w:spacing w:val="20"/>
                                <w:lang w:bidi="en-GB"/>
                              </w:rPr>
                              <w:t>Easy to use</w:t>
                            </w:r>
                          </w:p>
                          <w:p w14:paraId="69863DE5" w14:textId="77777777" w:rsidR="00F81EF3" w:rsidRPr="00ED6E98" w:rsidRDefault="00F81EF3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ED6E98"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>The lightweight and corrosion-resistant nature of fiberglass make it easy to transport, cut on-site, and install.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3AEC" id="_x0000_s1027" type="#_x0000_t202" style="position:absolute;margin-left:13.2pt;margin-top:379.55pt;width:117pt;height:84.2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58BA6AE" w14:textId="2A0D0C94" w:rsidR="00F81EF3" w:rsidRPr="00DC7EF1" w:rsidRDefault="00F81EF3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b/>
                          <w:bCs/>
                          <w:color w:val="FFFFFF" w:themeColor="background1"/>
                          <w:lang w:val="en"/>
                        </w:rPr>
                      </w:pPr>
                      <w:r w:rsidRPr="00DC7EF1">
                        <w:rPr>
                          <w:rFonts w:ascii="Aller" w:eastAsia="Arial" w:hAnsi="Aller" w:cs="Arial"/>
                          <w:b/>
                          <w:bCs/>
                          <w:color w:val="FFFFFF" w:themeColor="background1"/>
                          <w:spacing w:val="20"/>
                          <w:lang w:bidi="en-GB"/>
                        </w:rPr>
                        <w:t>Easy to use</w:t>
                      </w:r>
                    </w:p>
                    <w:p w14:paraId="69863DE5" w14:textId="77777777" w:rsidR="00F81EF3" w:rsidRPr="00ED6E98" w:rsidRDefault="00F81EF3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ED6E98"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t>The lightweight and corrosion-resistant nature of fiberglass make it easy to transport, cut on-site, and install.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0F9E630" wp14:editId="3E0F1B59">
                <wp:simplePos x="0" y="0"/>
                <wp:positionH relativeFrom="column">
                  <wp:posOffset>167640</wp:posOffset>
                </wp:positionH>
                <wp:positionV relativeFrom="page">
                  <wp:posOffset>2326005</wp:posOffset>
                </wp:positionV>
                <wp:extent cx="1485900" cy="1328420"/>
                <wp:effectExtent l="0" t="0" r="0" b="508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F97249" w14:textId="624346A5" w:rsidR="00317BDC" w:rsidRPr="00DC7EF1" w:rsidRDefault="00DC7EF1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b/>
                                <w:bCs/>
                                <w:color w:val="FFFFFF" w:themeColor="background1"/>
                                <w:w w:val="90"/>
                                <w:lang w:val="en"/>
                              </w:rPr>
                            </w:pPr>
                            <w:r w:rsidRPr="00DC7EF1">
                              <w:rPr>
                                <w:rFonts w:ascii="Aller" w:eastAsia="Arial" w:hAnsi="Aller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lang w:bidi="en-GB"/>
                              </w:rPr>
                              <w:t>High strength</w:t>
                            </w:r>
                          </w:p>
                          <w:p w14:paraId="0D53BCB4" w14:textId="660DC15B" w:rsidR="00317BDC" w:rsidRPr="00DC7EF1" w:rsidRDefault="00F81EF3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color w:val="FFFFFE"/>
                                <w:sz w:val="15"/>
                                <w:szCs w:val="15"/>
                              </w:rPr>
                            </w:pPr>
                            <w:r w:rsidRPr="00F81EF3"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>Fiberglass offers high strength while remaining lightweight, making it a practical choice for various load-bearing applications.</w:t>
                            </w:r>
                            <w:r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br/>
                            </w:r>
                          </w:p>
                          <w:p w14:paraId="607AEBFA" w14:textId="4BEB62DD" w:rsidR="00317BDC" w:rsidRPr="00DC7EF1" w:rsidRDefault="00DC7EF1" w:rsidP="00317BDC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b/>
                                <w:bCs/>
                                <w:color w:val="FFFFFF" w:themeColor="background1"/>
                                <w:w w:val="90"/>
                                <w:lang w:val="en"/>
                              </w:rPr>
                            </w:pPr>
                            <w:r w:rsidRPr="00DC7EF1">
                              <w:rPr>
                                <w:rFonts w:ascii="Aller" w:eastAsia="Arial" w:hAnsi="Aller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lang w:bidi="en-GB"/>
                              </w:rPr>
                              <w:t>No corrosion</w:t>
                            </w:r>
                          </w:p>
                          <w:p w14:paraId="662032D0" w14:textId="2AF07EFF" w:rsidR="00317BDC" w:rsidRPr="00DC7EF1" w:rsidRDefault="00ED6E98" w:rsidP="00F81EF3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b/>
                                <w:bCs/>
                                <w:color w:val="FFFFFF" w:themeColor="background1"/>
                                <w:lang w:val="en"/>
                              </w:rPr>
                            </w:pPr>
                            <w:r w:rsidRPr="00ED6E98"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>Fiberglass is inherently corrosion-resistant, allowing it to retain strength and durability even in harsh environments.</w:t>
                            </w:r>
                            <w:r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br/>
                            </w:r>
                            <w:r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br/>
                            </w:r>
                            <w:r w:rsidR="00DC7EF1" w:rsidRPr="00DC7EF1">
                              <w:rPr>
                                <w:rFonts w:ascii="Aller" w:eastAsia="Arial" w:hAnsi="Aller" w:cs="Arial"/>
                                <w:b/>
                                <w:bCs/>
                                <w:color w:val="FFFFFF" w:themeColor="background1"/>
                                <w:spacing w:val="20"/>
                                <w:lang w:bidi="en-GB"/>
                              </w:rPr>
                              <w:t>Easy to use</w:t>
                            </w:r>
                          </w:p>
                          <w:p w14:paraId="7C4A474D" w14:textId="50259F4D" w:rsidR="00317BDC" w:rsidRPr="00ED6E98" w:rsidRDefault="00ED6E98" w:rsidP="00ED6E98">
                            <w:pPr>
                              <w:widowControl w:val="0"/>
                              <w:spacing w:line="320" w:lineRule="exact"/>
                              <w:rPr>
                                <w:rFonts w:ascii="Aller" w:hAnsi="Aller" w:cs="Arial"/>
                                <w:color w:val="FFFFFE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ED6E98">
                              <w:rPr>
                                <w:rFonts w:ascii="Aller" w:eastAsia="Arial" w:hAnsi="Aller" w:cs="Arial"/>
                                <w:color w:val="FFFFFE"/>
                                <w:sz w:val="16"/>
                                <w:szCs w:val="16"/>
                                <w:lang w:bidi="en-GB"/>
                              </w:rPr>
                              <w:t>The lightweight and corrosion-resistant nature of fiberglass make it easy to transport, cut on-site, and install.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9E630" id="_x0000_s1028" type="#_x0000_t202" style="position:absolute;margin-left:13.2pt;margin-top:183.15pt;width:117pt;height:104.6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8F97249" w14:textId="624346A5" w:rsidR="00317BDC" w:rsidRPr="00DC7EF1" w:rsidRDefault="00DC7EF1" w:rsidP="00317BDC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b/>
                          <w:bCs/>
                          <w:color w:val="FFFFFF" w:themeColor="background1"/>
                          <w:w w:val="90"/>
                          <w:lang w:val="en"/>
                        </w:rPr>
                      </w:pPr>
                      <w:r w:rsidRPr="00DC7EF1">
                        <w:rPr>
                          <w:rFonts w:ascii="Aller" w:eastAsia="Arial" w:hAnsi="Aller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lang w:bidi="en-GB"/>
                        </w:rPr>
                        <w:t>High strength</w:t>
                      </w:r>
                    </w:p>
                    <w:p w14:paraId="0D53BCB4" w14:textId="660DC15B" w:rsidR="00317BDC" w:rsidRPr="00DC7EF1" w:rsidRDefault="00F81EF3" w:rsidP="00317BDC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color w:val="FFFFFE"/>
                          <w:sz w:val="15"/>
                          <w:szCs w:val="15"/>
                        </w:rPr>
                      </w:pPr>
                      <w:r w:rsidRPr="00F81EF3"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t>Fiberglass offers high strength while remaining lightweight, making it a practical choice for various load-bearing applications.</w:t>
                      </w:r>
                      <w:r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br/>
                      </w:r>
                    </w:p>
                    <w:p w14:paraId="607AEBFA" w14:textId="4BEB62DD" w:rsidR="00317BDC" w:rsidRPr="00DC7EF1" w:rsidRDefault="00DC7EF1" w:rsidP="00317BDC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b/>
                          <w:bCs/>
                          <w:color w:val="FFFFFF" w:themeColor="background1"/>
                          <w:w w:val="90"/>
                          <w:lang w:val="en"/>
                        </w:rPr>
                      </w:pPr>
                      <w:r w:rsidRPr="00DC7EF1">
                        <w:rPr>
                          <w:rFonts w:ascii="Aller" w:eastAsia="Arial" w:hAnsi="Aller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lang w:bidi="en-GB"/>
                        </w:rPr>
                        <w:t>No corrosion</w:t>
                      </w:r>
                    </w:p>
                    <w:p w14:paraId="662032D0" w14:textId="2AF07EFF" w:rsidR="00317BDC" w:rsidRPr="00DC7EF1" w:rsidRDefault="00ED6E98" w:rsidP="00F81EF3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b/>
                          <w:bCs/>
                          <w:color w:val="FFFFFF" w:themeColor="background1"/>
                          <w:lang w:val="en"/>
                        </w:rPr>
                      </w:pPr>
                      <w:r w:rsidRPr="00ED6E98"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t>Fiberglass is inherently corrosion-resistant, allowing it to retain strength and durability even in harsh environments.</w:t>
                      </w:r>
                      <w:r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br/>
                      </w:r>
                      <w:r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br/>
                      </w:r>
                      <w:r w:rsidR="00DC7EF1" w:rsidRPr="00DC7EF1">
                        <w:rPr>
                          <w:rFonts w:ascii="Aller" w:eastAsia="Arial" w:hAnsi="Aller" w:cs="Arial"/>
                          <w:b/>
                          <w:bCs/>
                          <w:color w:val="FFFFFF" w:themeColor="background1"/>
                          <w:spacing w:val="20"/>
                          <w:lang w:bidi="en-GB"/>
                        </w:rPr>
                        <w:t>Easy to use</w:t>
                      </w:r>
                    </w:p>
                    <w:p w14:paraId="7C4A474D" w14:textId="50259F4D" w:rsidR="00317BDC" w:rsidRPr="00ED6E98" w:rsidRDefault="00ED6E98" w:rsidP="00ED6E98">
                      <w:pPr>
                        <w:widowControl w:val="0"/>
                        <w:spacing w:line="320" w:lineRule="exact"/>
                        <w:rPr>
                          <w:rFonts w:ascii="Aller" w:hAnsi="Aller" w:cs="Arial"/>
                          <w:color w:val="FFFFFE"/>
                          <w:sz w:val="16"/>
                          <w:szCs w:val="16"/>
                          <w:lang w:val="en"/>
                        </w:rPr>
                      </w:pPr>
                      <w:r w:rsidRPr="00ED6E98">
                        <w:rPr>
                          <w:rFonts w:ascii="Aller" w:eastAsia="Arial" w:hAnsi="Aller" w:cs="Arial"/>
                          <w:color w:val="FFFFFE"/>
                          <w:sz w:val="16"/>
                          <w:szCs w:val="16"/>
                          <w:lang w:bidi="en-GB"/>
                        </w:rPr>
                        <w:t>The lightweight and corrosion-resistant nature of fiberglass make it easy to transport, cut on-site, and install.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795CF136" wp14:editId="79B6BC6A">
                <wp:simplePos x="0" y="0"/>
                <wp:positionH relativeFrom="column">
                  <wp:posOffset>0</wp:posOffset>
                </wp:positionH>
                <wp:positionV relativeFrom="page">
                  <wp:posOffset>2172970</wp:posOffset>
                </wp:positionV>
                <wp:extent cx="1771650" cy="3898265"/>
                <wp:effectExtent l="0" t="0" r="0" b="698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3898265"/>
                        </a:xfrm>
                        <a:prstGeom prst="rect">
                          <a:avLst/>
                        </a:prstGeom>
                        <a:solidFill>
                          <a:srgbClr val="F7B33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97B8A" id="Rectangle 4" o:spid="_x0000_s1026" style="position:absolute;margin-left:0;margin-top:171.1pt;width:139.5pt;height:306.9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" fillcolor="#f7b334" stroked="f">
                <v:textbox inset="2.88pt,2.88pt,2.88pt,2.88pt"/>
                <w10:wrap anchory="page"/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n-GB"/>
        </w:rPr>
        <w:drawing>
          <wp:anchor distT="36576" distB="36576" distL="36576" distR="36576" simplePos="0" relativeHeight="251658240" behindDoc="0" locked="0" layoutInCell="1" allowOverlap="1" wp14:anchorId="1E9924F9" wp14:editId="145957B8">
            <wp:simplePos x="0" y="0"/>
            <wp:positionH relativeFrom="margin">
              <wp:posOffset>1550035</wp:posOffset>
            </wp:positionH>
            <wp:positionV relativeFrom="page">
              <wp:posOffset>2355215</wp:posOffset>
            </wp:positionV>
            <wp:extent cx="5573395" cy="3713480"/>
            <wp:effectExtent l="0" t="0" r="825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BA"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500BDF4F" wp14:editId="1D925D19">
                <wp:simplePos x="0" y="0"/>
                <wp:positionH relativeFrom="column">
                  <wp:posOffset>2788285</wp:posOffset>
                </wp:positionH>
                <wp:positionV relativeFrom="page">
                  <wp:posOffset>2199640</wp:posOffset>
                </wp:positionV>
                <wp:extent cx="1064895" cy="35560"/>
                <wp:effectExtent l="0" t="0" r="1905" b="2540"/>
                <wp:wrapNone/>
                <wp:docPr id="160086714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895" cy="35560"/>
                        </a:xfrm>
                        <a:prstGeom prst="rect">
                          <a:avLst/>
                        </a:prstGeom>
                        <a:solidFill>
                          <a:srgbClr val="F7B33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1B1E8" id="Rectangle 4" o:spid="_x0000_s1026" style="position:absolute;margin-left:219.55pt;margin-top:173.2pt;width:83.85pt;height:2.8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" fillcolor="#f7b334" stroked="f">
                <v:textbox inset="2.88pt,2.88pt,2.88pt,2.88pt"/>
                <w10:wrap anchory="page"/>
              </v:rect>
            </w:pict>
          </mc:Fallback>
        </mc:AlternateContent>
      </w:r>
      <w:r w:rsidR="00412DBA"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40C849" wp14:editId="53E4AB1E">
                <wp:simplePos x="0" y="0"/>
                <wp:positionH relativeFrom="page">
                  <wp:align>right</wp:align>
                </wp:positionH>
                <wp:positionV relativeFrom="paragraph">
                  <wp:posOffset>99695</wp:posOffset>
                </wp:positionV>
                <wp:extent cx="4535805" cy="900430"/>
                <wp:effectExtent l="0" t="0" r="0" b="0"/>
                <wp:wrapNone/>
                <wp:docPr id="83604944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900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518B1" w14:textId="1AFD3DBE" w:rsidR="002D7E9D" w:rsidRPr="0054316E" w:rsidRDefault="002D7E9D">
                            <w:pPr>
                              <w:rPr>
                                <w:rFonts w:ascii="Aller" w:hAnsi="Aller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54316E">
                              <w:rPr>
                                <w:rFonts w:ascii="Aller" w:hAnsi="Aller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St</w:t>
                            </w:r>
                            <w:r w:rsidR="00AB7BB1" w:rsidRPr="0054316E">
                              <w:rPr>
                                <w:rFonts w:ascii="Aller" w:hAnsi="Aller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r</w:t>
                            </w:r>
                            <w:r w:rsidRPr="0054316E">
                              <w:rPr>
                                <w:rFonts w:ascii="Aller" w:hAnsi="Aller"/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ong and long lasting</w:t>
                            </w:r>
                          </w:p>
                          <w:p w14:paraId="7C18569F" w14:textId="1E76BCEF" w:rsidR="002D7E9D" w:rsidRPr="0054316E" w:rsidRDefault="00CF641B">
                            <w:pPr>
                              <w:rPr>
                                <w:rFonts w:ascii="Aller" w:hAnsi="Aller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Fiberglass</w:t>
                            </w:r>
                            <w:r w:rsidR="002D7E9D" w:rsidRPr="0054316E">
                              <w:rPr>
                                <w:rFonts w:ascii="Aller" w:hAnsi="Aller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structural profiles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C849" id="Text Box 7" o:spid="_x0000_s1029" type="#_x0000_t202" style="position:absolute;margin-left:305.95pt;margin-top:7.85pt;width:357.15pt;height:70.9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5WMQIAAFs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" fillcolor="white [3201]" stroked="f" strokeweight=".5pt">
                <v:textbox>
                  <w:txbxContent>
                    <w:p w14:paraId="7DC518B1" w14:textId="1AFD3DBE" w:rsidR="002D7E9D" w:rsidRPr="0054316E" w:rsidRDefault="002D7E9D">
                      <w:pPr>
                        <w:rPr>
                          <w:rFonts w:ascii="Aller" w:hAnsi="Aller"/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54316E">
                        <w:rPr>
                          <w:rFonts w:ascii="Aller" w:hAnsi="Aller"/>
                          <w:b/>
                          <w:bCs/>
                          <w:sz w:val="52"/>
                          <w:szCs w:val="52"/>
                          <w:lang w:val="en-US"/>
                        </w:rPr>
                        <w:t>St</w:t>
                      </w:r>
                      <w:r w:rsidR="00AB7BB1" w:rsidRPr="0054316E">
                        <w:rPr>
                          <w:rFonts w:ascii="Aller" w:hAnsi="Aller"/>
                          <w:b/>
                          <w:bCs/>
                          <w:sz w:val="52"/>
                          <w:szCs w:val="52"/>
                          <w:lang w:val="en-US"/>
                        </w:rPr>
                        <w:t>r</w:t>
                      </w:r>
                      <w:r w:rsidRPr="0054316E">
                        <w:rPr>
                          <w:rFonts w:ascii="Aller" w:hAnsi="Aller"/>
                          <w:b/>
                          <w:bCs/>
                          <w:sz w:val="52"/>
                          <w:szCs w:val="52"/>
                          <w:lang w:val="en-US"/>
                        </w:rPr>
                        <w:t>ong and long lasting</w:t>
                      </w:r>
                    </w:p>
                    <w:p w14:paraId="7C18569F" w14:textId="1E76BCEF" w:rsidR="002D7E9D" w:rsidRPr="0054316E" w:rsidRDefault="00CF641B">
                      <w:pPr>
                        <w:rPr>
                          <w:rFonts w:ascii="Aller" w:hAnsi="Aller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ller" w:hAnsi="Aller"/>
                          <w:b/>
                          <w:bCs/>
                          <w:sz w:val="32"/>
                          <w:szCs w:val="32"/>
                          <w:lang w:val="en-US"/>
                        </w:rPr>
                        <w:t>Fiberglass</w:t>
                      </w:r>
                      <w:r w:rsidR="002D7E9D" w:rsidRPr="0054316E">
                        <w:rPr>
                          <w:rFonts w:ascii="Aller" w:hAnsi="Aller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structural profiles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2DBA"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F028C" wp14:editId="2E9D8DAD">
                <wp:simplePos x="0" y="0"/>
                <wp:positionH relativeFrom="column">
                  <wp:posOffset>146050</wp:posOffset>
                </wp:positionH>
                <wp:positionV relativeFrom="paragraph">
                  <wp:posOffset>5013960</wp:posOffset>
                </wp:positionV>
                <wp:extent cx="4728845" cy="3215899"/>
                <wp:effectExtent l="0" t="0" r="0" b="0"/>
                <wp:wrapNone/>
                <wp:docPr id="161706603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845" cy="3215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0914B" w14:textId="7E3C6C96" w:rsidR="003D541D" w:rsidRDefault="00DE0B6F" w:rsidP="008D5B9D">
                            <w:pPr>
                              <w:spacing w:line="360" w:lineRule="auto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proofErr w:type="spellStart"/>
                            <w:r w:rsidRPr="003D541D">
                              <w:rPr>
                                <w:rFonts w:ascii="Aller" w:hAnsi="Aller"/>
                                <w:b/>
                                <w:bCs/>
                                <w:color w:val="F7B344"/>
                                <w:lang w:val="en-US"/>
                              </w:rPr>
                              <w:t>Glassfiber</w:t>
                            </w:r>
                            <w:proofErr w:type="spellEnd"/>
                            <w:r w:rsidRPr="003D541D">
                              <w:rPr>
                                <w:rFonts w:ascii="Aller" w:hAnsi="Aller"/>
                                <w:b/>
                                <w:bCs/>
                                <w:color w:val="F7B34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D541D">
                              <w:rPr>
                                <w:rFonts w:ascii="Aller" w:hAnsi="Aller"/>
                                <w:b/>
                                <w:bCs/>
                                <w:color w:val="F7B344"/>
                                <w:lang w:val="en-US"/>
                              </w:rPr>
                              <w:t>Produkter</w:t>
                            </w:r>
                            <w:proofErr w:type="spellEnd"/>
                            <w:r w:rsidRPr="003D541D">
                              <w:rPr>
                                <w:rFonts w:ascii="Aller" w:hAnsi="Aller"/>
                                <w:b/>
                                <w:bCs/>
                                <w:color w:val="F7B344"/>
                                <w:lang w:val="en-US"/>
                              </w:rPr>
                              <w:t xml:space="preserve"> AS</w:t>
                            </w:r>
                            <w:r w:rsidRPr="003D541D">
                              <w:rPr>
                                <w:rFonts w:ascii="Aller" w:hAnsi="Aller"/>
                                <w:lang w:val="en-US"/>
                              </w:rPr>
                              <w:t xml:space="preserve"> </w:t>
                            </w:r>
                            <w:r w:rsidR="00ED6E98">
                              <w:rPr>
                                <w:rFonts w:ascii="Aller" w:hAnsi="Aller"/>
                                <w:lang w:val="en-US"/>
                              </w:rPr>
                              <w:t>offers a diverse range of high-quality fiberglass structural profiles, ideal for a wide variety of applications requiring durability and strength.</w:t>
                            </w:r>
                            <w:r w:rsidR="00ED6E98">
                              <w:rPr>
                                <w:rFonts w:ascii="Aller" w:hAnsi="Aller"/>
                                <w:lang w:val="en-US"/>
                              </w:rPr>
                              <w:br/>
                            </w:r>
                          </w:p>
                          <w:p w14:paraId="4304471E" w14:textId="459EF57C" w:rsidR="00C611AE" w:rsidRDefault="00ED6E98" w:rsidP="000374EB">
                            <w:pPr>
                              <w:spacing w:after="20" w:line="360" w:lineRule="auto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>Our profiles are designed to meet the following industry standards for quality and safety:</w:t>
                            </w:r>
                          </w:p>
                          <w:p w14:paraId="186837CD" w14:textId="30F0C19D" w:rsidR="003D541D" w:rsidRDefault="00DC4DB1" w:rsidP="000374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60" w:line="480" w:lineRule="auto"/>
                              <w:ind w:left="760" w:hanging="357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 w:rsidRPr="00DC4DB1">
                              <w:rPr>
                                <w:rFonts w:ascii="Aller" w:hAnsi="Aller"/>
                                <w:b/>
                                <w:bCs/>
                                <w:lang w:val="en-US"/>
                              </w:rPr>
                              <w:t>EN 13706</w:t>
                            </w: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 – European standard for structural profiles</w:t>
                            </w:r>
                          </w:p>
                          <w:p w14:paraId="07C53094" w14:textId="7BF89A6A" w:rsidR="00DC4DB1" w:rsidRDefault="00DC4DB1" w:rsidP="000374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60" w:line="480" w:lineRule="auto"/>
                              <w:ind w:left="760" w:hanging="357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 w:rsidRPr="00DC4DB1">
                              <w:rPr>
                                <w:rFonts w:ascii="Aller" w:hAnsi="Aller"/>
                                <w:b/>
                                <w:bCs/>
                                <w:lang w:val="en-US"/>
                              </w:rPr>
                              <w:t>EN 14122</w:t>
                            </w: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 – European standard for access structures</w:t>
                            </w:r>
                          </w:p>
                          <w:p w14:paraId="2BD0FEF3" w14:textId="6A13784D" w:rsidR="000374EB" w:rsidRPr="000374EB" w:rsidRDefault="00DC4DB1" w:rsidP="000374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60" w:after="60" w:line="480" w:lineRule="auto"/>
                              <w:ind w:left="760" w:hanging="357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>Eurocomp</w:t>
                            </w:r>
                            <w:proofErr w:type="spellEnd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 design guide</w:t>
                            </w:r>
                          </w:p>
                          <w:p w14:paraId="0A7151CA" w14:textId="23F2831B" w:rsidR="00DC4DB1" w:rsidRPr="00DC4DB1" w:rsidRDefault="00A7543A" w:rsidP="00FE44C9">
                            <w:pPr>
                              <w:spacing w:line="360" w:lineRule="auto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We maintain a large inventory of 6-meter full-length profiles, which can be cut to your specified dimensions. </w:t>
                            </w:r>
                          </w:p>
                          <w:p w14:paraId="21EF5414" w14:textId="77777777" w:rsidR="00DC4DB1" w:rsidRPr="003D541D" w:rsidRDefault="00DC4DB1">
                            <w:pPr>
                              <w:rPr>
                                <w:rFonts w:ascii="Aller" w:hAnsi="Aller"/>
                                <w:lang w:val="en-US"/>
                              </w:rPr>
                            </w:pPr>
                          </w:p>
                          <w:p w14:paraId="7B99AA73" w14:textId="77777777" w:rsidR="003D541D" w:rsidRPr="003D541D" w:rsidRDefault="003D541D">
                            <w:pPr>
                              <w:rPr>
                                <w:rFonts w:ascii="Aller" w:hAnsi="Aller"/>
                                <w:lang w:val="en-US"/>
                              </w:rPr>
                            </w:pPr>
                          </w:p>
                          <w:p w14:paraId="14CD0C6E" w14:textId="77777777" w:rsidR="003D541D" w:rsidRPr="003D541D" w:rsidRDefault="003D541D">
                            <w:pPr>
                              <w:rPr>
                                <w:rFonts w:ascii="Aller" w:hAnsi="Aller"/>
                                <w:lang w:val="en-US"/>
                              </w:rPr>
                            </w:pPr>
                          </w:p>
                          <w:p w14:paraId="69A230A7" w14:textId="77777777" w:rsidR="003D541D" w:rsidRPr="003D541D" w:rsidRDefault="003D541D">
                            <w:pPr>
                              <w:rPr>
                                <w:rFonts w:ascii="Aller" w:hAnsi="Aller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028C" id="Text Box 9" o:spid="_x0000_s1030" type="#_x0000_t202" style="position:absolute;margin-left:11.5pt;margin-top:394.8pt;width:372.35pt;height:253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" fillcolor="white [3201]" stroked="f" strokeweight=".5pt">
                <v:textbox>
                  <w:txbxContent>
                    <w:p w14:paraId="41F0914B" w14:textId="7E3C6C96" w:rsidR="003D541D" w:rsidRDefault="00DE0B6F" w:rsidP="008D5B9D">
                      <w:pPr>
                        <w:spacing w:line="360" w:lineRule="auto"/>
                        <w:rPr>
                          <w:rFonts w:ascii="Aller" w:hAnsi="Aller"/>
                          <w:lang w:val="en-US"/>
                        </w:rPr>
                      </w:pPr>
                      <w:proofErr w:type="spellStart"/>
                      <w:r w:rsidRPr="003D541D">
                        <w:rPr>
                          <w:rFonts w:ascii="Aller" w:hAnsi="Aller"/>
                          <w:b/>
                          <w:bCs/>
                          <w:color w:val="F7B344"/>
                          <w:lang w:val="en-US"/>
                        </w:rPr>
                        <w:t>Glassfiber</w:t>
                      </w:r>
                      <w:proofErr w:type="spellEnd"/>
                      <w:r w:rsidRPr="003D541D">
                        <w:rPr>
                          <w:rFonts w:ascii="Aller" w:hAnsi="Aller"/>
                          <w:b/>
                          <w:bCs/>
                          <w:color w:val="F7B344"/>
                          <w:lang w:val="en-US"/>
                        </w:rPr>
                        <w:t xml:space="preserve"> </w:t>
                      </w:r>
                      <w:proofErr w:type="spellStart"/>
                      <w:r w:rsidRPr="003D541D">
                        <w:rPr>
                          <w:rFonts w:ascii="Aller" w:hAnsi="Aller"/>
                          <w:b/>
                          <w:bCs/>
                          <w:color w:val="F7B344"/>
                          <w:lang w:val="en-US"/>
                        </w:rPr>
                        <w:t>Produkter</w:t>
                      </w:r>
                      <w:proofErr w:type="spellEnd"/>
                      <w:r w:rsidRPr="003D541D">
                        <w:rPr>
                          <w:rFonts w:ascii="Aller" w:hAnsi="Aller"/>
                          <w:b/>
                          <w:bCs/>
                          <w:color w:val="F7B344"/>
                          <w:lang w:val="en-US"/>
                        </w:rPr>
                        <w:t xml:space="preserve"> AS</w:t>
                      </w:r>
                      <w:r w:rsidRPr="003D541D">
                        <w:rPr>
                          <w:rFonts w:ascii="Aller" w:hAnsi="Aller"/>
                          <w:lang w:val="en-US"/>
                        </w:rPr>
                        <w:t xml:space="preserve"> </w:t>
                      </w:r>
                      <w:r w:rsidR="00ED6E98">
                        <w:rPr>
                          <w:rFonts w:ascii="Aller" w:hAnsi="Aller"/>
                          <w:lang w:val="en-US"/>
                        </w:rPr>
                        <w:t>offers a diverse range of high-quality fiberglass structural profiles, ideal for a wide variety of applications requiring durability and strength.</w:t>
                      </w:r>
                      <w:r w:rsidR="00ED6E98">
                        <w:rPr>
                          <w:rFonts w:ascii="Aller" w:hAnsi="Aller"/>
                          <w:lang w:val="en-US"/>
                        </w:rPr>
                        <w:br/>
                      </w:r>
                    </w:p>
                    <w:p w14:paraId="4304471E" w14:textId="459EF57C" w:rsidR="00C611AE" w:rsidRDefault="00ED6E98" w:rsidP="000374EB">
                      <w:pPr>
                        <w:spacing w:after="20" w:line="360" w:lineRule="auto"/>
                        <w:rPr>
                          <w:rFonts w:ascii="Aller" w:hAnsi="Aller"/>
                          <w:lang w:val="en-US"/>
                        </w:rPr>
                      </w:pPr>
                      <w:r>
                        <w:rPr>
                          <w:rFonts w:ascii="Aller" w:hAnsi="Aller"/>
                          <w:lang w:val="en-US"/>
                        </w:rPr>
                        <w:t>Our profiles are designed to meet the following industry standards for quality and safety:</w:t>
                      </w:r>
                    </w:p>
                    <w:p w14:paraId="186837CD" w14:textId="30F0C19D" w:rsidR="003D541D" w:rsidRDefault="00DC4DB1" w:rsidP="000374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60" w:line="480" w:lineRule="auto"/>
                        <w:ind w:left="760" w:hanging="357"/>
                        <w:rPr>
                          <w:rFonts w:ascii="Aller" w:hAnsi="Aller"/>
                          <w:lang w:val="en-US"/>
                        </w:rPr>
                      </w:pPr>
                      <w:r w:rsidRPr="00DC4DB1">
                        <w:rPr>
                          <w:rFonts w:ascii="Aller" w:hAnsi="Aller"/>
                          <w:b/>
                          <w:bCs/>
                          <w:lang w:val="en-US"/>
                        </w:rPr>
                        <w:t>EN 13706</w:t>
                      </w:r>
                      <w:r>
                        <w:rPr>
                          <w:rFonts w:ascii="Aller" w:hAnsi="Aller"/>
                          <w:lang w:val="en-US"/>
                        </w:rPr>
                        <w:t xml:space="preserve"> – European standard for structural profiles</w:t>
                      </w:r>
                    </w:p>
                    <w:p w14:paraId="07C53094" w14:textId="7BF89A6A" w:rsidR="00DC4DB1" w:rsidRDefault="00DC4DB1" w:rsidP="000374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60" w:line="480" w:lineRule="auto"/>
                        <w:ind w:left="760" w:hanging="357"/>
                        <w:rPr>
                          <w:rFonts w:ascii="Aller" w:hAnsi="Aller"/>
                          <w:lang w:val="en-US"/>
                        </w:rPr>
                      </w:pPr>
                      <w:r w:rsidRPr="00DC4DB1">
                        <w:rPr>
                          <w:rFonts w:ascii="Aller" w:hAnsi="Aller"/>
                          <w:b/>
                          <w:bCs/>
                          <w:lang w:val="en-US"/>
                        </w:rPr>
                        <w:t>EN 14122</w:t>
                      </w:r>
                      <w:r>
                        <w:rPr>
                          <w:rFonts w:ascii="Aller" w:hAnsi="Aller"/>
                          <w:lang w:val="en-US"/>
                        </w:rPr>
                        <w:t xml:space="preserve"> – European standard for access structures</w:t>
                      </w:r>
                    </w:p>
                    <w:p w14:paraId="2BD0FEF3" w14:textId="6A13784D" w:rsidR="000374EB" w:rsidRPr="000374EB" w:rsidRDefault="00DC4DB1" w:rsidP="000374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60" w:after="60" w:line="480" w:lineRule="auto"/>
                        <w:ind w:left="760" w:hanging="357"/>
                        <w:rPr>
                          <w:rFonts w:ascii="Aller" w:hAnsi="Aller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ller" w:hAnsi="Aller"/>
                          <w:lang w:val="en-US"/>
                        </w:rPr>
                        <w:t>Eurocomp</w:t>
                      </w:r>
                      <w:proofErr w:type="spellEnd"/>
                      <w:r>
                        <w:rPr>
                          <w:rFonts w:ascii="Aller" w:hAnsi="Aller"/>
                          <w:lang w:val="en-US"/>
                        </w:rPr>
                        <w:t xml:space="preserve"> design guide</w:t>
                      </w:r>
                    </w:p>
                    <w:p w14:paraId="0A7151CA" w14:textId="23F2831B" w:rsidR="00DC4DB1" w:rsidRPr="00DC4DB1" w:rsidRDefault="00A7543A" w:rsidP="00FE44C9">
                      <w:pPr>
                        <w:spacing w:line="360" w:lineRule="auto"/>
                        <w:rPr>
                          <w:rFonts w:ascii="Aller" w:hAnsi="Aller"/>
                          <w:lang w:val="en-US"/>
                        </w:rPr>
                      </w:pPr>
                      <w:r>
                        <w:rPr>
                          <w:rFonts w:ascii="Aller" w:hAnsi="Aller"/>
                          <w:lang w:val="en-US"/>
                        </w:rPr>
                        <w:t xml:space="preserve">We maintain a large inventory of 6-meter full-length profiles, which can be cut to your specified dimensions. </w:t>
                      </w:r>
                    </w:p>
                    <w:p w14:paraId="21EF5414" w14:textId="77777777" w:rsidR="00DC4DB1" w:rsidRPr="003D541D" w:rsidRDefault="00DC4DB1">
                      <w:pPr>
                        <w:rPr>
                          <w:rFonts w:ascii="Aller" w:hAnsi="Aller"/>
                          <w:lang w:val="en-US"/>
                        </w:rPr>
                      </w:pPr>
                    </w:p>
                    <w:p w14:paraId="7B99AA73" w14:textId="77777777" w:rsidR="003D541D" w:rsidRPr="003D541D" w:rsidRDefault="003D541D">
                      <w:pPr>
                        <w:rPr>
                          <w:rFonts w:ascii="Aller" w:hAnsi="Aller"/>
                          <w:lang w:val="en-US"/>
                        </w:rPr>
                      </w:pPr>
                    </w:p>
                    <w:p w14:paraId="14CD0C6E" w14:textId="77777777" w:rsidR="003D541D" w:rsidRPr="003D541D" w:rsidRDefault="003D541D">
                      <w:pPr>
                        <w:rPr>
                          <w:rFonts w:ascii="Aller" w:hAnsi="Aller"/>
                          <w:lang w:val="en-US"/>
                        </w:rPr>
                      </w:pPr>
                    </w:p>
                    <w:p w14:paraId="69A230A7" w14:textId="77777777" w:rsidR="003D541D" w:rsidRPr="003D541D" w:rsidRDefault="003D541D">
                      <w:pPr>
                        <w:rPr>
                          <w:rFonts w:ascii="Aller" w:hAnsi="Aller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41D">
        <w:rPr>
          <w:noProof/>
          <w:color w:val="auto"/>
          <w:kern w:val="0"/>
          <w:sz w:val="24"/>
          <w:szCs w:val="24"/>
          <w:lang w:bidi="en-GB"/>
        </w:rPr>
        <w:drawing>
          <wp:anchor distT="0" distB="0" distL="114300" distR="114300" simplePos="0" relativeHeight="251658246" behindDoc="0" locked="0" layoutInCell="1" allowOverlap="1" wp14:anchorId="0422FD47" wp14:editId="216FEB26">
            <wp:simplePos x="0" y="0"/>
            <wp:positionH relativeFrom="margin">
              <wp:posOffset>5036911</wp:posOffset>
            </wp:positionH>
            <wp:positionV relativeFrom="margin">
              <wp:posOffset>7524024</wp:posOffset>
            </wp:positionV>
            <wp:extent cx="2098675" cy="1399540"/>
            <wp:effectExtent l="0" t="0" r="0" b="0"/>
            <wp:wrapSquare wrapText="bothSides"/>
            <wp:docPr id="6341111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11140" name="Picture 6341111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41D">
        <w:rPr>
          <w:noProof/>
          <w:color w:val="auto"/>
          <w:kern w:val="0"/>
          <w:sz w:val="24"/>
          <w:szCs w:val="24"/>
          <w:lang w:bidi="en-GB"/>
        </w:rPr>
        <w:drawing>
          <wp:anchor distT="0" distB="0" distL="114300" distR="114300" simplePos="0" relativeHeight="251658243" behindDoc="0" locked="0" layoutInCell="1" allowOverlap="1" wp14:anchorId="656977F9" wp14:editId="311C4E46">
            <wp:simplePos x="0" y="0"/>
            <wp:positionH relativeFrom="margin">
              <wp:posOffset>5034733</wp:posOffset>
            </wp:positionH>
            <wp:positionV relativeFrom="margin">
              <wp:posOffset>5935617</wp:posOffset>
            </wp:positionV>
            <wp:extent cx="2103120" cy="1402080"/>
            <wp:effectExtent l="0" t="0" r="5080" b="0"/>
            <wp:wrapSquare wrapText="bothSides"/>
            <wp:docPr id="450239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3916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8DA">
        <w:rPr>
          <w:lang w:bidi="en-GB"/>
        </w:rPr>
        <w:br w:type="page"/>
      </w:r>
    </w:p>
    <w:p w14:paraId="064616E7" w14:textId="72CC1CCC" w:rsidR="00675A32" w:rsidRDefault="00675A32">
      <w:pPr>
        <w:rPr>
          <w:noProof/>
          <w:color w:val="auto"/>
          <w:kern w:val="0"/>
          <w:sz w:val="24"/>
          <w:szCs w:val="24"/>
          <w:lang w:bidi="en-GB"/>
        </w:rPr>
      </w:pPr>
    </w:p>
    <w:p w14:paraId="2CB56093" w14:textId="4F423402" w:rsidR="005F70E4" w:rsidRDefault="00675A32" w:rsidP="00675A32">
      <w:pPr>
        <w:jc w:val="right"/>
      </w:pPr>
      <w:r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2B85BD3" wp14:editId="60E3E5DC">
                <wp:simplePos x="0" y="0"/>
                <wp:positionH relativeFrom="column">
                  <wp:posOffset>504825</wp:posOffset>
                </wp:positionH>
                <wp:positionV relativeFrom="paragraph">
                  <wp:posOffset>405765</wp:posOffset>
                </wp:positionV>
                <wp:extent cx="2962275" cy="387350"/>
                <wp:effectExtent l="0" t="0" r="9525" b="0"/>
                <wp:wrapNone/>
                <wp:docPr id="46527657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A2BB4" w14:textId="14EC8172" w:rsidR="00CE31C7" w:rsidRPr="0054316E" w:rsidRDefault="00CE31C7" w:rsidP="00CE31C7">
                            <w:pPr>
                              <w:rPr>
                                <w:rFonts w:ascii="Aller" w:hAnsi="Aller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Mechanical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5BD3" id="_x0000_s1031" type="#_x0000_t202" style="position:absolute;left:0;text-align:left;margin-left:39.75pt;margin-top:31.95pt;width:233.25pt;height:30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" fillcolor="white [3201]" stroked="f" strokeweight=".5pt">
                <v:textbox>
                  <w:txbxContent>
                    <w:p w14:paraId="6ADA2BB4" w14:textId="14EC8172" w:rsidR="00CE31C7" w:rsidRPr="0054316E" w:rsidRDefault="00CE31C7" w:rsidP="00CE31C7">
                      <w:pPr>
                        <w:rPr>
                          <w:rFonts w:ascii="Aller" w:hAnsi="Aller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ller" w:hAnsi="Aller"/>
                          <w:b/>
                          <w:bCs/>
                          <w:sz w:val="32"/>
                          <w:szCs w:val="32"/>
                          <w:lang w:val="en-US"/>
                        </w:rPr>
                        <w:t>Mechanical properties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en-GB"/>
        </w:rPr>
        <w:drawing>
          <wp:inline distT="0" distB="0" distL="0" distR="0" wp14:anchorId="41AFD605" wp14:editId="11B26718">
            <wp:extent cx="2886075" cy="1104900"/>
            <wp:effectExtent l="0" t="0" r="0" b="0"/>
            <wp:docPr id="731235192" name="Grafik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39000" name="Grafikk 202783900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0DC" w:rsidRPr="006408E6">
        <w:rPr>
          <w:noProof/>
        </w:rPr>
        <w:drawing>
          <wp:anchor distT="0" distB="0" distL="114300" distR="114300" simplePos="0" relativeHeight="251658253" behindDoc="0" locked="0" layoutInCell="1" allowOverlap="1" wp14:anchorId="31A9EC6F" wp14:editId="6B9D05EE">
            <wp:simplePos x="0" y="0"/>
            <wp:positionH relativeFrom="margin">
              <wp:align>right</wp:align>
            </wp:positionH>
            <wp:positionV relativeFrom="margin">
              <wp:posOffset>2454366</wp:posOffset>
            </wp:positionV>
            <wp:extent cx="6985000" cy="6652895"/>
            <wp:effectExtent l="0" t="0" r="6350" b="0"/>
            <wp:wrapSquare wrapText="bothSides"/>
            <wp:docPr id="1049801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67335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B9D">
        <w:rPr>
          <w:noProof/>
          <w:color w:val="auto"/>
          <w:kern w:val="0"/>
          <w:sz w:val="24"/>
          <w:szCs w:val="24"/>
          <w:lang w:bidi="en-GB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2DE20F6E" wp14:editId="567BE813">
                <wp:simplePos x="0" y="0"/>
                <wp:positionH relativeFrom="column">
                  <wp:posOffset>625475</wp:posOffset>
                </wp:positionH>
                <wp:positionV relativeFrom="page">
                  <wp:posOffset>1282700</wp:posOffset>
                </wp:positionV>
                <wp:extent cx="974607" cy="36000"/>
                <wp:effectExtent l="0" t="0" r="3810" b="2540"/>
                <wp:wrapNone/>
                <wp:docPr id="15588985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607" cy="36000"/>
                        </a:xfrm>
                        <a:prstGeom prst="rect">
                          <a:avLst/>
                        </a:prstGeom>
                        <a:solidFill>
                          <a:srgbClr val="F7B33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FEC2FAB" id="Rectangle 4" o:spid="_x0000_s1026" style="position:absolute;margin-left:49.25pt;margin-top:101pt;width:76.75pt;height:2.8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" fillcolor="#f7b334" stroked="f">
                <v:textbox inset="2.88pt,2.88pt,2.88pt,2.88pt"/>
                <w10:wrap anchory="page"/>
              </v:rect>
            </w:pict>
          </mc:Fallback>
        </mc:AlternateContent>
      </w:r>
      <w:r w:rsidR="008D5B9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FB710F" wp14:editId="76762B29">
                <wp:simplePos x="0" y="0"/>
                <wp:positionH relativeFrom="column">
                  <wp:posOffset>491490</wp:posOffset>
                </wp:positionH>
                <wp:positionV relativeFrom="paragraph">
                  <wp:posOffset>946496</wp:posOffset>
                </wp:positionV>
                <wp:extent cx="5675630" cy="997527"/>
                <wp:effectExtent l="0" t="0" r="1270" b="6350"/>
                <wp:wrapNone/>
                <wp:docPr id="139645949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90980" w14:textId="64B1F16C" w:rsidR="00CD6246" w:rsidRPr="008D5B9D" w:rsidRDefault="00CF641B" w:rsidP="008D5B9D">
                            <w:pPr>
                              <w:spacing w:line="360" w:lineRule="auto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Fiberglass structural profiles from </w:t>
                            </w:r>
                            <w:proofErr w:type="spellStart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>Glassfiber</w:t>
                            </w:r>
                            <w:proofErr w:type="spellEnd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>Produkter</w:t>
                            </w:r>
                            <w:proofErr w:type="spellEnd"/>
                            <w:r>
                              <w:rPr>
                                <w:rFonts w:ascii="Aller" w:hAnsi="Aller"/>
                                <w:lang w:val="en-US"/>
                              </w:rPr>
                              <w:t xml:space="preserve"> AS comply with strict performance and quality standards.</w:t>
                            </w:r>
                            <w:r>
                              <w:rPr>
                                <w:rFonts w:ascii="Aller" w:hAnsi="Aller"/>
                                <w:lang w:val="en-US"/>
                              </w:rPr>
                              <w:br/>
                            </w:r>
                          </w:p>
                          <w:p w14:paraId="36F2A39D" w14:textId="34B71F0C" w:rsidR="008D5B9D" w:rsidRPr="008D5B9D" w:rsidRDefault="00CF641B" w:rsidP="008D5B9D">
                            <w:pPr>
                              <w:spacing w:line="360" w:lineRule="auto"/>
                              <w:rPr>
                                <w:rFonts w:ascii="Aller" w:hAnsi="Aller"/>
                                <w:lang w:val="en-US"/>
                              </w:rPr>
                            </w:pPr>
                            <w:r>
                              <w:rPr>
                                <w:rFonts w:ascii="Aller" w:hAnsi="Aller"/>
                                <w:lang w:val="en-US"/>
                              </w:rPr>
                              <w:t>Refer to the table below for the minimum mechanical properties.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710F" id="Text Box 27" o:spid="_x0000_s1032" type="#_x0000_t202" style="position:absolute;left:0;text-align:left;margin-left:38.7pt;margin-top:74.55pt;width:446.9pt;height:78.5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" fillcolor="white [3201]" stroked="f" strokeweight=".5pt">
                <v:textbox>
                  <w:txbxContent>
                    <w:p w14:paraId="29190980" w14:textId="64B1F16C" w:rsidR="00CD6246" w:rsidRPr="008D5B9D" w:rsidRDefault="00CF641B" w:rsidP="008D5B9D">
                      <w:pPr>
                        <w:spacing w:line="360" w:lineRule="auto"/>
                        <w:rPr>
                          <w:rFonts w:ascii="Aller" w:hAnsi="Aller"/>
                          <w:lang w:val="en-US"/>
                        </w:rPr>
                      </w:pPr>
                      <w:r>
                        <w:rPr>
                          <w:rFonts w:ascii="Aller" w:hAnsi="Aller"/>
                          <w:lang w:val="en-US"/>
                        </w:rPr>
                        <w:t xml:space="preserve">Fiberglass structural profiles from </w:t>
                      </w:r>
                      <w:proofErr w:type="spellStart"/>
                      <w:r>
                        <w:rPr>
                          <w:rFonts w:ascii="Aller" w:hAnsi="Aller"/>
                          <w:lang w:val="en-US"/>
                        </w:rPr>
                        <w:t>Glassfiber</w:t>
                      </w:r>
                      <w:proofErr w:type="spellEnd"/>
                      <w:r>
                        <w:rPr>
                          <w:rFonts w:ascii="Aller" w:hAnsi="Aller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ler" w:hAnsi="Aller"/>
                          <w:lang w:val="en-US"/>
                        </w:rPr>
                        <w:t>Produkter</w:t>
                      </w:r>
                      <w:proofErr w:type="spellEnd"/>
                      <w:r>
                        <w:rPr>
                          <w:rFonts w:ascii="Aller" w:hAnsi="Aller"/>
                          <w:lang w:val="en-US"/>
                        </w:rPr>
                        <w:t xml:space="preserve"> AS comply with strict performance and quality standards.</w:t>
                      </w:r>
                      <w:r>
                        <w:rPr>
                          <w:rFonts w:ascii="Aller" w:hAnsi="Aller"/>
                          <w:lang w:val="en-US"/>
                        </w:rPr>
                        <w:br/>
                      </w:r>
                    </w:p>
                    <w:p w14:paraId="36F2A39D" w14:textId="34B71F0C" w:rsidR="008D5B9D" w:rsidRPr="008D5B9D" w:rsidRDefault="00CF641B" w:rsidP="008D5B9D">
                      <w:pPr>
                        <w:spacing w:line="360" w:lineRule="auto"/>
                        <w:rPr>
                          <w:rFonts w:ascii="Aller" w:hAnsi="Aller"/>
                          <w:lang w:val="en-US"/>
                        </w:rPr>
                      </w:pPr>
                      <w:r>
                        <w:rPr>
                          <w:rFonts w:ascii="Aller" w:hAnsi="Aller"/>
                          <w:lang w:val="en-US"/>
                        </w:rPr>
                        <w:t>Refer to the table below for the minimum mechanical properties.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Sect="00673A8C">
      <w:footerReference w:type="default" r:id="rId16"/>
      <w:pgSz w:w="11906" w:h="16838" w:code="9"/>
      <w:pgMar w:top="360" w:right="360" w:bottom="360" w:left="360" w:header="36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5A5FA" w14:textId="77777777" w:rsidR="008D01B4" w:rsidRDefault="008D01B4" w:rsidP="006843CF">
      <w:r>
        <w:separator/>
      </w:r>
    </w:p>
  </w:endnote>
  <w:endnote w:type="continuationSeparator" w:id="0">
    <w:p w14:paraId="24815777" w14:textId="77777777" w:rsidR="008D01B4" w:rsidRDefault="008D01B4" w:rsidP="006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ler">
    <w:altName w:val="Calibri"/>
    <w:charset w:val="4D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6C7D8" w14:textId="4ABD7BE5" w:rsidR="00673A8C" w:rsidRPr="00673A8C" w:rsidRDefault="00412DB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837370" wp14:editId="3A1680FA">
          <wp:simplePos x="0" y="0"/>
          <wp:positionH relativeFrom="margin">
            <wp:posOffset>-57150</wp:posOffset>
          </wp:positionH>
          <wp:positionV relativeFrom="margin">
            <wp:posOffset>9674225</wp:posOffset>
          </wp:positionV>
          <wp:extent cx="1617980" cy="619125"/>
          <wp:effectExtent l="0" t="0" r="0" b="0"/>
          <wp:wrapSquare wrapText="bothSides"/>
          <wp:docPr id="3433765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76554" name="Picture 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98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A06">
      <w:rPr>
        <w:noProof/>
        <w:lang w:val="nb-NO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4CD041" wp14:editId="466F13DE">
              <wp:simplePos x="0" y="0"/>
              <wp:positionH relativeFrom="column">
                <wp:posOffset>5705475</wp:posOffset>
              </wp:positionH>
              <wp:positionV relativeFrom="paragraph">
                <wp:posOffset>9657</wp:posOffset>
              </wp:positionV>
              <wp:extent cx="1463675" cy="662940"/>
              <wp:effectExtent l="0" t="0" r="0" b="0"/>
              <wp:wrapNone/>
              <wp:docPr id="141696571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3675" cy="662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D340D6" w14:textId="4A7EC55D" w:rsidR="007600A3" w:rsidRDefault="00314FBE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LinkedIn</w:t>
                          </w: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br/>
                          </w:r>
                          <w:r w:rsidR="007600A3"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 xml:space="preserve">Facebook </w:t>
                          </w:r>
                        </w:p>
                        <w:p w14:paraId="5DABFDFE" w14:textId="11DA5F15" w:rsidR="007600A3" w:rsidRDefault="007600A3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Instagram</w:t>
                          </w:r>
                        </w:p>
                        <w:p w14:paraId="66AA8489" w14:textId="0CE9B7C7" w:rsidR="007600A3" w:rsidRPr="00BD70FA" w:rsidRDefault="007600A3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proofErr w:type="spellStart"/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TikTok</w:t>
                          </w:r>
                          <w:proofErr w:type="spellEnd"/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4CD04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449.25pt;margin-top:.75pt;width:115.25pt;height:52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" filled="f" stroked="f" strokeweight=".5pt">
              <v:textbox>
                <w:txbxContent>
                  <w:p w14:paraId="3BD340D6" w14:textId="4A7EC55D" w:rsidR="007600A3" w:rsidRDefault="00314FBE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LinkedIn</w:t>
                    </w: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br/>
                    </w:r>
                    <w:r w:rsidR="007600A3"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 xml:space="preserve">Facebook </w:t>
                    </w:r>
                  </w:p>
                  <w:p w14:paraId="5DABFDFE" w14:textId="11DA5F15" w:rsidR="007600A3" w:rsidRDefault="007600A3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Instagram</w:t>
                    </w:r>
                  </w:p>
                  <w:p w14:paraId="66AA8489" w14:textId="0CE9B7C7" w:rsidR="007600A3" w:rsidRPr="00BD70FA" w:rsidRDefault="007600A3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proofErr w:type="spellStart"/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TikTok</w:t>
                    </w:r>
                    <w:proofErr w:type="spellEnd"/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35A06">
      <w:rPr>
        <w:rFonts w:ascii="Aller" w:hAnsi="Aller"/>
        <w:noProof/>
        <w:sz w:val="18"/>
        <w:szCs w:val="18"/>
        <w:lang w:val="nb-NO"/>
      </w:rPr>
      <w:drawing>
        <wp:anchor distT="0" distB="0" distL="114300" distR="114300" simplePos="0" relativeHeight="251658246" behindDoc="0" locked="0" layoutInCell="1" allowOverlap="1" wp14:anchorId="10ED75A4" wp14:editId="17D39769">
          <wp:simplePos x="0" y="0"/>
          <wp:positionH relativeFrom="margin">
            <wp:posOffset>5575935</wp:posOffset>
          </wp:positionH>
          <wp:positionV relativeFrom="margin">
            <wp:posOffset>9641840</wp:posOffset>
          </wp:positionV>
          <wp:extent cx="190500" cy="190500"/>
          <wp:effectExtent l="0" t="0" r="0" b="0"/>
          <wp:wrapSquare wrapText="bothSides"/>
          <wp:docPr id="1163255924" name="Graphic 33" descr="Smart Phon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55924" name="Graphic 1163255924" descr="Smart Phone with solid fill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A06">
      <w:rPr>
        <w:rFonts w:ascii="Aller" w:hAnsi="Aller"/>
        <w:noProof/>
        <w:sz w:val="18"/>
        <w:szCs w:val="18"/>
        <w:lang w:val="nb-NO"/>
      </w:rPr>
      <w:drawing>
        <wp:anchor distT="0" distB="0" distL="114300" distR="114300" simplePos="0" relativeHeight="251658244" behindDoc="0" locked="0" layoutInCell="1" allowOverlap="1" wp14:anchorId="6ED7EC27" wp14:editId="264B3B7F">
          <wp:simplePos x="0" y="0"/>
          <wp:positionH relativeFrom="margin">
            <wp:posOffset>3579495</wp:posOffset>
          </wp:positionH>
          <wp:positionV relativeFrom="margin">
            <wp:posOffset>9601979</wp:posOffset>
          </wp:positionV>
          <wp:extent cx="236220" cy="236220"/>
          <wp:effectExtent l="0" t="0" r="0" b="5080"/>
          <wp:wrapSquare wrapText="bothSides"/>
          <wp:docPr id="30249109" name="Graphic 30" descr="Address Book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49109" name="Graphic 30249109" descr="Address Book with solid fill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A06" w:rsidRPr="00E35A06">
      <w:rPr>
        <w:noProof/>
        <w:color w:val="F7B344"/>
      </w:rPr>
      <w:drawing>
        <wp:anchor distT="0" distB="0" distL="114300" distR="114300" simplePos="0" relativeHeight="251658245" behindDoc="0" locked="0" layoutInCell="1" allowOverlap="1" wp14:anchorId="36B9E386" wp14:editId="0B8B32AD">
          <wp:simplePos x="0" y="0"/>
          <wp:positionH relativeFrom="margin">
            <wp:posOffset>1902460</wp:posOffset>
          </wp:positionH>
          <wp:positionV relativeFrom="margin">
            <wp:posOffset>9641205</wp:posOffset>
          </wp:positionV>
          <wp:extent cx="198120" cy="198120"/>
          <wp:effectExtent l="0" t="0" r="0" b="5080"/>
          <wp:wrapSquare wrapText="bothSides"/>
          <wp:docPr id="1022609280" name="Graphic 32" descr="Building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609280" name="Graphic 1022609280" descr="Building with solid fill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" cy="198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4FBE">
      <w:rPr>
        <w:noProof/>
        <w:lang w:val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503EB4A" wp14:editId="0FD18CAE">
              <wp:simplePos x="0" y="0"/>
              <wp:positionH relativeFrom="column">
                <wp:posOffset>2029341</wp:posOffset>
              </wp:positionH>
              <wp:positionV relativeFrom="paragraph">
                <wp:posOffset>20613</wp:posOffset>
              </wp:positionV>
              <wp:extent cx="1472283" cy="746760"/>
              <wp:effectExtent l="0" t="0" r="0" b="0"/>
              <wp:wrapNone/>
              <wp:docPr id="711359851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2283" cy="746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84EE6" w14:textId="4AD04226" w:rsidR="00673A8C" w:rsidRPr="00BD70FA" w:rsidRDefault="00673A8C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 w:rsidRPr="00BD70FA"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Glassfiber Produkter AS</w:t>
                          </w:r>
                        </w:p>
                        <w:p w14:paraId="7111D676" w14:textId="6D69BC7F" w:rsidR="00673A8C" w:rsidRPr="00BD70FA" w:rsidRDefault="00673A8C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 w:rsidRPr="00BD70FA"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Bedriftsvegen 34</w:t>
                          </w:r>
                        </w:p>
                        <w:p w14:paraId="2594BD75" w14:textId="158D2151" w:rsidR="00673A8C" w:rsidRPr="00BD70FA" w:rsidRDefault="00673A8C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 w:rsidRPr="00BD70FA"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4353 Klepp Stasjon</w:t>
                          </w:r>
                          <w:r w:rsidRPr="00BD70FA"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br/>
                            <w:t>Norway</w:t>
                          </w:r>
                        </w:p>
                        <w:p w14:paraId="7A9FDF66" w14:textId="45C254C5" w:rsidR="00673A8C" w:rsidRPr="00BD70FA" w:rsidRDefault="00673A8C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3EB4A" id="_x0000_s1034" type="#_x0000_t202" style="position:absolute;margin-left:159.8pt;margin-top:1.6pt;width:115.95pt;height:58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" filled="f" stroked="f" strokeweight=".5pt">
              <v:textbox>
                <w:txbxContent>
                  <w:p w14:paraId="0AF84EE6" w14:textId="4AD04226" w:rsidR="00673A8C" w:rsidRPr="00BD70FA" w:rsidRDefault="00673A8C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 w:rsidRPr="00BD70FA"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Glassfiber Produkter AS</w:t>
                    </w:r>
                  </w:p>
                  <w:p w14:paraId="7111D676" w14:textId="6D69BC7F" w:rsidR="00673A8C" w:rsidRPr="00BD70FA" w:rsidRDefault="00673A8C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 w:rsidRPr="00BD70FA"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Bedriftsvegen 34</w:t>
                    </w:r>
                  </w:p>
                  <w:p w14:paraId="2594BD75" w14:textId="158D2151" w:rsidR="00673A8C" w:rsidRPr="00BD70FA" w:rsidRDefault="00673A8C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 w:rsidRPr="00BD70FA"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4353 Klepp Stasjon</w:t>
                    </w:r>
                    <w:r w:rsidRPr="00BD70FA"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br/>
                      <w:t>Norway</w:t>
                    </w:r>
                  </w:p>
                  <w:p w14:paraId="7A9FDF66" w14:textId="45C254C5" w:rsidR="00673A8C" w:rsidRPr="00BD70FA" w:rsidRDefault="00673A8C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</w:p>
                </w:txbxContent>
              </v:textbox>
            </v:shape>
          </w:pict>
        </mc:Fallback>
      </mc:AlternateContent>
    </w:r>
    <w:r w:rsidR="00BD70FA">
      <w:rPr>
        <w:noProof/>
        <w:lang w:val="nb-NO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8114F6B" wp14:editId="7E305F20">
              <wp:simplePos x="0" y="0"/>
              <wp:positionH relativeFrom="column">
                <wp:posOffset>3751730</wp:posOffset>
              </wp:positionH>
              <wp:positionV relativeFrom="paragraph">
                <wp:posOffset>19125</wp:posOffset>
              </wp:positionV>
              <wp:extent cx="1464236" cy="747059"/>
              <wp:effectExtent l="0" t="0" r="0" b="0"/>
              <wp:wrapNone/>
              <wp:docPr id="176592817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4236" cy="7470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BFD1BA" w14:textId="631C948D" w:rsidR="00BD70FA" w:rsidRPr="00BD70FA" w:rsidRDefault="00BD70FA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Tel. +47 51 78 60 90</w:t>
                          </w:r>
                        </w:p>
                        <w:p w14:paraId="0EDD93D5" w14:textId="60BC2FE3" w:rsidR="00BD70FA" w:rsidRPr="00BD70FA" w:rsidRDefault="00BD70FA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post@glassfiber.no</w:t>
                          </w:r>
                        </w:p>
                        <w:p w14:paraId="06D8256F" w14:textId="3935E6BC" w:rsidR="00BD70FA" w:rsidRPr="00BD70FA" w:rsidRDefault="00BD70FA" w:rsidP="00BD70FA">
                          <w:pP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</w:pPr>
                          <w:r>
                            <w:rPr>
                              <w:rFonts w:ascii="Aller" w:hAnsi="Aller"/>
                              <w:sz w:val="18"/>
                              <w:szCs w:val="18"/>
                              <w:lang w:val="nb-NO"/>
                            </w:rPr>
                            <w:t>www.glassfiber.no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114F6B" id="_x0000_s1035" type="#_x0000_t202" style="position:absolute;margin-left:295.4pt;margin-top:1.5pt;width:115.3pt;height:58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3eGwIAADMEAAAOAAAAZHJzL2Uyb0RvYy54bWysU11v2yAUfZ+0/4B4X+ykTt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" filled="f" stroked="f" strokeweight=".5pt">
              <v:textbox>
                <w:txbxContent>
                  <w:p w14:paraId="39BFD1BA" w14:textId="631C948D" w:rsidR="00BD70FA" w:rsidRPr="00BD70FA" w:rsidRDefault="00BD70FA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Tel. +47 51 78 60 90</w:t>
                    </w:r>
                  </w:p>
                  <w:p w14:paraId="0EDD93D5" w14:textId="60BC2FE3" w:rsidR="00BD70FA" w:rsidRPr="00BD70FA" w:rsidRDefault="00BD70FA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post@glassfiber.no</w:t>
                    </w:r>
                  </w:p>
                  <w:p w14:paraId="06D8256F" w14:textId="3935E6BC" w:rsidR="00BD70FA" w:rsidRPr="00BD70FA" w:rsidRDefault="00BD70FA" w:rsidP="00BD70FA">
                    <w:pP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</w:pPr>
                    <w:r>
                      <w:rPr>
                        <w:rFonts w:ascii="Aller" w:hAnsi="Aller"/>
                        <w:sz w:val="18"/>
                        <w:szCs w:val="18"/>
                        <w:lang w:val="nb-NO"/>
                      </w:rPr>
                      <w:t>www.glassfiber.no</w:t>
                    </w:r>
                  </w:p>
                </w:txbxContent>
              </v:textbox>
            </v:shape>
          </w:pict>
        </mc:Fallback>
      </mc:AlternateContent>
    </w:r>
  </w:p>
  <w:p w14:paraId="7089250B" w14:textId="3978B8A0" w:rsidR="00673A8C" w:rsidRDefault="00673A8C">
    <w:pPr>
      <w:pStyle w:val="Footer"/>
    </w:pPr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D132C" w14:textId="77777777" w:rsidR="008D01B4" w:rsidRDefault="008D01B4" w:rsidP="006843CF">
      <w:r>
        <w:separator/>
      </w:r>
    </w:p>
  </w:footnote>
  <w:footnote w:type="continuationSeparator" w:id="0">
    <w:p w14:paraId="39D7D64B" w14:textId="77777777" w:rsidR="008D01B4" w:rsidRDefault="008D01B4" w:rsidP="0068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A74A2"/>
    <w:multiLevelType w:val="hybridMultilevel"/>
    <w:tmpl w:val="EAD8FDFA"/>
    <w:lvl w:ilvl="0" w:tplc="2D6CF294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color w:val="F7B344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 w16cid:durableId="1930238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118"/>
    <w:rsid w:val="000374EB"/>
    <w:rsid w:val="000D247E"/>
    <w:rsid w:val="00114C4E"/>
    <w:rsid w:val="00117A40"/>
    <w:rsid w:val="00123E77"/>
    <w:rsid w:val="0015627F"/>
    <w:rsid w:val="00183E4C"/>
    <w:rsid w:val="00194B1B"/>
    <w:rsid w:val="001B326D"/>
    <w:rsid w:val="001D78BA"/>
    <w:rsid w:val="002D7E9D"/>
    <w:rsid w:val="00314FBE"/>
    <w:rsid w:val="00317BDC"/>
    <w:rsid w:val="00321022"/>
    <w:rsid w:val="00333C62"/>
    <w:rsid w:val="00334118"/>
    <w:rsid w:val="00335AA7"/>
    <w:rsid w:val="003360CA"/>
    <w:rsid w:val="00336495"/>
    <w:rsid w:val="00353397"/>
    <w:rsid w:val="00387A59"/>
    <w:rsid w:val="003B7DE5"/>
    <w:rsid w:val="003D541D"/>
    <w:rsid w:val="003E48FF"/>
    <w:rsid w:val="00412DBA"/>
    <w:rsid w:val="00422DDC"/>
    <w:rsid w:val="00447546"/>
    <w:rsid w:val="00480879"/>
    <w:rsid w:val="004953EC"/>
    <w:rsid w:val="004F03AE"/>
    <w:rsid w:val="0054316E"/>
    <w:rsid w:val="00594C24"/>
    <w:rsid w:val="00595839"/>
    <w:rsid w:val="005C121D"/>
    <w:rsid w:val="005C7C80"/>
    <w:rsid w:val="005E5FE2"/>
    <w:rsid w:val="005F598D"/>
    <w:rsid w:val="005F70E4"/>
    <w:rsid w:val="00606D3B"/>
    <w:rsid w:val="006408E6"/>
    <w:rsid w:val="00673A8C"/>
    <w:rsid w:val="00675A32"/>
    <w:rsid w:val="006843CF"/>
    <w:rsid w:val="00687CD4"/>
    <w:rsid w:val="00690CB0"/>
    <w:rsid w:val="00723C16"/>
    <w:rsid w:val="00733712"/>
    <w:rsid w:val="00734BF8"/>
    <w:rsid w:val="007360DC"/>
    <w:rsid w:val="007600A3"/>
    <w:rsid w:val="00786D16"/>
    <w:rsid w:val="00794852"/>
    <w:rsid w:val="007D0A04"/>
    <w:rsid w:val="00893338"/>
    <w:rsid w:val="008D01B4"/>
    <w:rsid w:val="008D076E"/>
    <w:rsid w:val="008D5B9D"/>
    <w:rsid w:val="008F12C7"/>
    <w:rsid w:val="00904EDB"/>
    <w:rsid w:val="00916A37"/>
    <w:rsid w:val="00920026"/>
    <w:rsid w:val="00924CAE"/>
    <w:rsid w:val="009C53E4"/>
    <w:rsid w:val="009E3439"/>
    <w:rsid w:val="00A537BE"/>
    <w:rsid w:val="00A649C2"/>
    <w:rsid w:val="00A7543A"/>
    <w:rsid w:val="00AB161E"/>
    <w:rsid w:val="00AB7BB1"/>
    <w:rsid w:val="00AD34DB"/>
    <w:rsid w:val="00B024DE"/>
    <w:rsid w:val="00B22B4C"/>
    <w:rsid w:val="00B3317A"/>
    <w:rsid w:val="00BA0647"/>
    <w:rsid w:val="00BA7FE9"/>
    <w:rsid w:val="00BC48DA"/>
    <w:rsid w:val="00BD70FA"/>
    <w:rsid w:val="00BD7425"/>
    <w:rsid w:val="00C1093F"/>
    <w:rsid w:val="00C31080"/>
    <w:rsid w:val="00C47C64"/>
    <w:rsid w:val="00C502E8"/>
    <w:rsid w:val="00C5082F"/>
    <w:rsid w:val="00C611AE"/>
    <w:rsid w:val="00CD6246"/>
    <w:rsid w:val="00CE31C7"/>
    <w:rsid w:val="00CF641B"/>
    <w:rsid w:val="00D40D0F"/>
    <w:rsid w:val="00D47BA8"/>
    <w:rsid w:val="00D61715"/>
    <w:rsid w:val="00D66024"/>
    <w:rsid w:val="00DC4DB1"/>
    <w:rsid w:val="00DC7EF1"/>
    <w:rsid w:val="00DE0B6F"/>
    <w:rsid w:val="00DE7D4D"/>
    <w:rsid w:val="00E35A06"/>
    <w:rsid w:val="00E65CBA"/>
    <w:rsid w:val="00E8528D"/>
    <w:rsid w:val="00ED6E98"/>
    <w:rsid w:val="00F258BB"/>
    <w:rsid w:val="00F37CC5"/>
    <w:rsid w:val="00F50C74"/>
    <w:rsid w:val="00F81EF3"/>
    <w:rsid w:val="00F935AC"/>
    <w:rsid w:val="00FC5BB5"/>
    <w:rsid w:val="00FE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595C03"/>
  <w15:chartTrackingRefBased/>
  <w15:docId w15:val="{04B1CDF6-37EC-4881-9451-9C1BEE51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BDC"/>
    <w:rPr>
      <w:color w:val="212120"/>
      <w:kern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8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43CF"/>
    <w:rPr>
      <w:color w:val="212120"/>
      <w:kern w:val="28"/>
    </w:rPr>
  </w:style>
  <w:style w:type="paragraph" w:styleId="Footer">
    <w:name w:val="footer"/>
    <w:basedOn w:val="Normal"/>
    <w:link w:val="FooterChar"/>
    <w:rsid w:val="0068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43CF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DC4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gnuseikemostavik/Library/Containers/com.microsoft.Word/Data/Library/Application%20Support/Microsoft/Office/16.0/DTS/Search/%7b78AC7B6C-B81A-A842-BE35-13CDA5F53459%7dtf16402914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F42895988A84DBB6E5B4AA5FBB3BE" ma:contentTypeVersion="19" ma:contentTypeDescription="Opprett et nytt dokument." ma:contentTypeScope="" ma:versionID="989a4506a88cea545cb9b5ee19649c39">
  <xsd:schema xmlns:xsd="http://www.w3.org/2001/XMLSchema" xmlns:xs="http://www.w3.org/2001/XMLSchema" xmlns:p="http://schemas.microsoft.com/office/2006/metadata/properties" xmlns:ns2="d7138051-0364-46ca-90a8-7a0ad1f53f63" xmlns:ns3="ef3b86a8-6b08-4798-a534-ae31cf531baa" targetNamespace="http://schemas.microsoft.com/office/2006/metadata/properties" ma:root="true" ma:fieldsID="966eb550abed002bdd824f8f7a1688a3" ns2:_="" ns3:_="">
    <xsd:import namespace="d7138051-0364-46ca-90a8-7a0ad1f53f63"/>
    <xsd:import namespace="ef3b86a8-6b08-4798-a534-ae31cf531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38051-0364-46ca-90a8-7a0ad1f53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037350a-1b6d-4270-9a06-1fb7f6783d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b86a8-6b08-4798-a534-ae31cf531b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d08f9c-1bba-4218-bb1e-eeb9a104cb54}" ma:internalName="TaxCatchAll" ma:showField="CatchAllData" ma:web="ef3b86a8-6b08-4798-a534-ae31cf531b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b86a8-6b08-4798-a534-ae31cf531baa" xsi:nil="true"/>
    <lcf76f155ced4ddcb4097134ff3c332f xmlns="d7138051-0364-46ca-90a8-7a0ad1f53f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DA492A-FBBF-472F-A48E-6AF2C00BF1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4AB954-3B92-4CEA-9E7B-76F03F91B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38051-0364-46ca-90a8-7a0ad1f53f63"/>
    <ds:schemaRef ds:uri="ef3b86a8-6b08-4798-a534-ae31cf531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5818AC-81A5-4EA5-81EB-AFDF353B2B22}">
  <ds:schemaRefs>
    <ds:schemaRef ds:uri="http://schemas.microsoft.com/office/2006/metadata/properties"/>
    <ds:schemaRef ds:uri="http://schemas.microsoft.com/office/infopath/2007/PartnerControls"/>
    <ds:schemaRef ds:uri="ef3b86a8-6b08-4798-a534-ae31cf531baa"/>
    <ds:schemaRef ds:uri="d7138051-0364-46ca-90a8-7a0ad1f53f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%7b78AC7B6C-B81A-A842-BE35-13CDA5F53459%7dtf16402914_win32.dotx</Template>
  <TotalTime>9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Eikemo Stavik</dc:creator>
  <cp:keywords/>
  <dc:description/>
  <cp:lastModifiedBy>Magnus Eikemo Stavik</cp:lastModifiedBy>
  <cp:revision>5</cp:revision>
  <cp:lastPrinted>2024-10-31T21:49:00Z</cp:lastPrinted>
  <dcterms:created xsi:type="dcterms:W3CDTF">2025-01-06T22:15:00Z</dcterms:created>
  <dcterms:modified xsi:type="dcterms:W3CDTF">2026-05-20T10:37:00Z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0x0101008A1F42895988A84DBB6E5B4AA5FBB3BE</vt:lpwstr>
  </property>
  <property fmtid="{D5CDD505-2E9C-101B-9397-08002B2CF9AE}" pid="3" name="MediaServiceImageTags">
    <vt:lpwstr/>
  </property>
</Properties>
</file>